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DB4" w:rsidRDefault="00EE5051">
      <w:r>
        <w:rPr>
          <w:noProof/>
        </w:rPr>
        <w:drawing>
          <wp:inline distT="0" distB="0" distL="0" distR="0" wp14:anchorId="50610652" wp14:editId="353C50CE">
            <wp:extent cx="5486400" cy="26550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051" w:rsidRDefault="00EE5051">
      <w:bookmarkStart w:id="0" w:name="_GoBack"/>
      <w:r>
        <w:rPr>
          <w:noProof/>
        </w:rPr>
        <w:drawing>
          <wp:inline distT="0" distB="0" distL="0" distR="0">
            <wp:extent cx="853440" cy="2125746"/>
            <wp:effectExtent l="0" t="0" r="381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212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5051" w:rsidRDefault="00EE5051">
      <w:r>
        <w:rPr>
          <w:noProof/>
        </w:rPr>
        <w:lastRenderedPageBreak/>
        <w:drawing>
          <wp:inline distT="0" distB="0" distL="0" distR="0">
            <wp:extent cx="5486400" cy="4834999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05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051"/>
    <w:rsid w:val="0074448D"/>
    <w:rsid w:val="00A50DB4"/>
    <w:rsid w:val="00EE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E50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5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E50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5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2.xml"/><Relationship Id="rId5" Type="http://schemas.openxmlformats.org/officeDocument/2006/relationships/image" Target="media/image1.emf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9E87005802EF4DA3BA3CF87DB2ECD3" ma:contentTypeVersion="0" ma:contentTypeDescription="Create a new document." ma:contentTypeScope="" ma:versionID="4a7aef47ab7089678553e150ae90adf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4535DF-3CC4-4D57-A0EF-36A11E5571A5}"/>
</file>

<file path=customXml/itemProps2.xml><?xml version="1.0" encoding="utf-8"?>
<ds:datastoreItem xmlns:ds="http://schemas.openxmlformats.org/officeDocument/2006/customXml" ds:itemID="{7EC76CA0-DD36-4572-B082-8DF897937AE1}"/>
</file>

<file path=customXml/itemProps3.xml><?xml version="1.0" encoding="utf-8"?>
<ds:datastoreItem xmlns:ds="http://schemas.openxmlformats.org/officeDocument/2006/customXml" ds:itemID="{DB55089D-FD13-4E19-A8AF-93AA86F2E224}"/>
</file>

<file path=docProps/app.xml><?xml version="1.0" encoding="utf-8"?>
<Properties xmlns="http://schemas.openxmlformats.org/officeDocument/2006/extended-properties" xmlns:vt="http://schemas.openxmlformats.org/officeDocument/2006/docPropsVTypes">
  <Template>EB9FD4AC.dotm</Template>
  <TotalTime>45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Marshfield Clinic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potterj</dc:creator>
  <cp:lastModifiedBy>potterj</cp:lastModifiedBy>
  <cp:revision>1</cp:revision>
  <dcterms:created xsi:type="dcterms:W3CDTF">2018-11-27T15:52:00Z</dcterms:created>
  <dcterms:modified xsi:type="dcterms:W3CDTF">2018-11-27T16:39:00Z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0x010100819E87005802EF4DA3BA3CF87DB2ECD3</vt:lpwstr>
  </property>
</Properties>
</file>